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A26529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A26529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A26529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1814EA32" w14:textId="77777777" w:rsidTr="00436CCC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vAlign w:val="bottom"/>
          </w:tcPr>
          <w:p w14:paraId="7A36818D" w14:textId="244A78BB" w:rsidR="00F71B2C" w:rsidRPr="004957C0" w:rsidRDefault="00A26529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  <w:tr w:rsidR="00436CCC" w:rsidRPr="00846B76" w14:paraId="653BAD88" w14:textId="77777777" w:rsidTr="009512C6">
        <w:tc>
          <w:tcPr>
            <w:tcW w:w="1414" w:type="pct"/>
            <w:vAlign w:val="bottom"/>
          </w:tcPr>
          <w:p w14:paraId="4183FE4A" w14:textId="77777777" w:rsidR="00436CCC" w:rsidRPr="00F71B2C" w:rsidRDefault="00436CC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FBF3405" w14:textId="77777777" w:rsidR="00436CCC" w:rsidRDefault="00436CCC" w:rsidP="00637200"/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68ED84B5" w14:textId="77777777" w:rsidR="00EC46E8" w:rsidRDefault="00EC46E8" w:rsidP="00EC46E8">
      <w:pPr>
        <w:jc w:val="center"/>
      </w:pPr>
    </w:p>
    <w:p w14:paraId="422E7832" w14:textId="77777777" w:rsidR="00EC46E8" w:rsidRDefault="00EC46E8" w:rsidP="00EC46E8">
      <w:pPr>
        <w:jc w:val="center"/>
        <w:rPr>
          <w:b/>
          <w:bCs/>
          <w:u w:val="single"/>
        </w:rPr>
      </w:pPr>
      <w:r w:rsidRPr="00EC46E8">
        <w:rPr>
          <w:b/>
          <w:bCs/>
          <w:u w:val="single"/>
        </w:rPr>
        <w:t xml:space="preserve">Oświadczenie osoby w zakresie danych osobowych </w:t>
      </w:r>
    </w:p>
    <w:p w14:paraId="22D177E6" w14:textId="0BC5F2DB" w:rsidR="00EC46E8" w:rsidRPr="00EC46E8" w:rsidRDefault="00EC46E8" w:rsidP="00EC46E8">
      <w:pPr>
        <w:jc w:val="center"/>
        <w:rPr>
          <w:b/>
          <w:bCs/>
          <w:u w:val="single"/>
        </w:rPr>
      </w:pPr>
      <w:r w:rsidRPr="00EC46E8">
        <w:rPr>
          <w:b/>
          <w:bCs/>
          <w:u w:val="single"/>
        </w:rPr>
        <w:t>oraz klauzula informacyjna</w:t>
      </w:r>
    </w:p>
    <w:p w14:paraId="41AB8B6E" w14:textId="0CFAC427" w:rsidR="00436CCC" w:rsidRPr="00FA6DCB" w:rsidRDefault="00A26529" w:rsidP="00637200">
      <w:pPr>
        <w:rPr>
          <w:sz w:val="22"/>
          <w:szCs w:val="22"/>
        </w:rPr>
      </w:pPr>
      <w:sdt>
        <w:sdtPr>
          <w:id w:val="198873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6E8">
            <w:rPr>
              <w:rFonts w:ascii="MS Gothic" w:eastAsia="MS Gothic" w:hAnsi="MS Gothic" w:hint="eastAsia"/>
            </w:rPr>
            <w:t>☐</w:t>
          </w:r>
        </w:sdtContent>
      </w:sdt>
      <w:r w:rsidR="00FA6DCB">
        <w:rPr>
          <w:sz w:val="22"/>
          <w:szCs w:val="22"/>
        </w:rPr>
        <w:t xml:space="preserve">  </w:t>
      </w:r>
      <w:r w:rsidR="00EC46E8">
        <w:rPr>
          <w:sz w:val="22"/>
          <w:szCs w:val="22"/>
        </w:rPr>
        <w:t>Jak osoba zgłaszająca nocleg, w</w:t>
      </w:r>
      <w:r w:rsidR="00436CCC" w:rsidRPr="00FA6DCB">
        <w:rPr>
          <w:sz w:val="22"/>
          <w:szCs w:val="22"/>
        </w:rPr>
        <w:t>yrażam zgodę na przetwarzanie danych osobowych zawartych w formularzu rezerwacyjnym</w:t>
      </w:r>
      <w:r w:rsidR="00FA6DCB" w:rsidRPr="00FA6DCB">
        <w:rPr>
          <w:sz w:val="22"/>
          <w:szCs w:val="22"/>
        </w:rPr>
        <w:t>, w celach związanych z realizacją pro</w:t>
      </w:r>
      <w:r w:rsidR="00FA6DCB">
        <w:rPr>
          <w:sz w:val="22"/>
          <w:szCs w:val="22"/>
        </w:rPr>
        <w:t>gramu</w:t>
      </w:r>
      <w:r w:rsidR="00FA6DCB" w:rsidRPr="00FA6DCB">
        <w:rPr>
          <w:sz w:val="22"/>
          <w:szCs w:val="22"/>
        </w:rPr>
        <w:t xml:space="preserve"> „Zanocuj w Lesie”.</w:t>
      </w:r>
      <w:r w:rsidR="00EC46E8">
        <w:rPr>
          <w:sz w:val="22"/>
          <w:szCs w:val="22"/>
        </w:rPr>
        <w:t xml:space="preserve"> </w:t>
      </w:r>
    </w:p>
    <w:p w14:paraId="692AB8FD" w14:textId="77777777" w:rsidR="00FA6DCB" w:rsidRDefault="00FA6DCB" w:rsidP="00FA6DCB">
      <w:pPr>
        <w:spacing w:before="0" w:after="0"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6BD7906F" w14:textId="77777777" w:rsidR="00FA6DCB" w:rsidRDefault="00FA6DCB" w:rsidP="00FA6DCB">
      <w:pPr>
        <w:spacing w:before="0" w:after="0" w:line="240" w:lineRule="auto"/>
        <w:jc w:val="both"/>
        <w:textAlignment w:val="baseline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0ECA514" w14:textId="734D7A66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 xml:space="preserve">Administratorem Pani/Pana danych osobowych jest Nadleśnictwo </w:t>
      </w:r>
      <w:r w:rsidR="005B373A">
        <w:rPr>
          <w:rFonts w:eastAsia="Times New Roman" w:cstheme="minorHAnsi"/>
          <w:b/>
          <w:bCs/>
          <w:sz w:val="22"/>
          <w:szCs w:val="22"/>
          <w:lang w:eastAsia="pl-PL"/>
        </w:rPr>
        <w:t>Koło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z siedzibą przy </w:t>
      </w:r>
      <w:r w:rsidR="005B373A">
        <w:rPr>
          <w:rFonts w:eastAsia="Times New Roman" w:cstheme="minorHAnsi"/>
          <w:sz w:val="22"/>
          <w:szCs w:val="22"/>
          <w:lang w:eastAsia="pl-PL"/>
        </w:rPr>
        <w:t>Gaju Stolarskim 2, 87-865 Izbica Kujawska.</w:t>
      </w:r>
      <w:bookmarkStart w:id="0" w:name="_GoBack"/>
      <w:bookmarkEnd w:id="0"/>
      <w:r w:rsidRPr="00FA6DCB">
        <w:rPr>
          <w:rFonts w:eastAsia="Times New Roman" w:cstheme="minorHAnsi"/>
          <w:sz w:val="22"/>
          <w:szCs w:val="22"/>
          <w:lang w:eastAsia="pl-PL"/>
        </w:rPr>
        <w:t xml:space="preserve"> Z Administratorem można skontaktować się listownie na adres wskazany powyżej </w:t>
      </w:r>
      <w:r w:rsidRPr="00EC46E8">
        <w:rPr>
          <w:rFonts w:eastAsia="Times New Roman" w:cstheme="minorHAnsi"/>
          <w:sz w:val="22"/>
          <w:szCs w:val="22"/>
          <w:lang w:eastAsia="pl-PL"/>
        </w:rPr>
        <w:t>lub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na adres e-mail</w:t>
      </w:r>
      <w:r w:rsidRPr="005B373A">
        <w:rPr>
          <w:rFonts w:eastAsia="Times New Roman" w:cstheme="minorHAnsi"/>
          <w:sz w:val="20"/>
          <w:szCs w:val="20"/>
          <w:lang w:eastAsia="pl-PL"/>
        </w:rPr>
        <w:t xml:space="preserve">: </w:t>
      </w:r>
      <w:r w:rsidR="005B373A" w:rsidRPr="005B373A">
        <w:rPr>
          <w:sz w:val="20"/>
          <w:szCs w:val="20"/>
        </w:rPr>
        <w:t>kolo@poznan.lasy.gov.pl</w:t>
      </w:r>
      <w:r w:rsidRPr="00FA6DCB">
        <w:rPr>
          <w:rFonts w:eastAsia="Times New Roman" w:cstheme="minorHAnsi"/>
          <w:sz w:val="22"/>
          <w:szCs w:val="22"/>
          <w:lang w:eastAsia="pl-PL"/>
        </w:rPr>
        <w:t>, telefonicznie:</w:t>
      </w:r>
      <w:r w:rsidR="005B373A" w:rsidRPr="005B373A">
        <w:t xml:space="preserve"> </w:t>
      </w:r>
      <w:r w:rsidR="005B373A" w:rsidRPr="005B373A">
        <w:rPr>
          <w:rFonts w:ascii="Times New Roman" w:eastAsia="Times New Roman" w:hAnsi="Times New Roman" w:cs="Times New Roman"/>
          <w:sz w:val="20"/>
          <w:szCs w:val="20"/>
          <w:lang w:eastAsia="pl-PL"/>
        </w:rPr>
        <w:t>(54) 286 50 84</w:t>
      </w:r>
    </w:p>
    <w:p w14:paraId="6FDEB692" w14:textId="692E3D40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 xml:space="preserve">W sprawach związanych z Pani/Pana danymi, proszę kontaktować się z </w:t>
      </w: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Inspektorem Ochrony Danych</w:t>
      </w:r>
      <w:r w:rsidRPr="00FA6DCB">
        <w:rPr>
          <w:rFonts w:eastAsia="Times New Roman" w:cstheme="minorHAnsi"/>
          <w:sz w:val="22"/>
          <w:szCs w:val="22"/>
          <w:lang w:eastAsia="pl-PL"/>
        </w:rPr>
        <w:t>, na adres e-mail: </w:t>
      </w:r>
      <w:hyperlink r:id="rId11" w:tgtFrame="_blank" w:history="1">
        <w:r w:rsidRPr="00FA6DCB">
          <w:rPr>
            <w:rFonts w:eastAsia="Times New Roman" w:cstheme="minorHAnsi"/>
            <w:color w:val="0563C1"/>
            <w:sz w:val="22"/>
            <w:szCs w:val="22"/>
            <w:lang w:eastAsia="pl-PL"/>
          </w:rPr>
          <w:t>iod@comp-net.pl</w:t>
        </w:r>
      </w:hyperlink>
      <w:r w:rsidRPr="00FA6DCB">
        <w:rPr>
          <w:rFonts w:eastAsia="Times New Roman" w:cstheme="minorHAnsi"/>
          <w:sz w:val="22"/>
          <w:szCs w:val="22"/>
          <w:lang w:eastAsia="pl-PL"/>
        </w:rPr>
        <w:t>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EF2CFD3" w14:textId="71B4B2EA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Pani/Pana dane osobowe, są zbierane w ramach Programu „Zanocuj w lesie”, na podstawie Państwa zgody.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418F7C0" w14:textId="65FA34ED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Podstawą prawną przetwarzania danych osobowych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przez </w:t>
      </w:r>
      <w:r w:rsidR="00EC46E8" w:rsidRPr="00EC46E8">
        <w:rPr>
          <w:rFonts w:eastAsia="Times New Roman" w:cstheme="minorHAnsi"/>
          <w:sz w:val="22"/>
          <w:szCs w:val="22"/>
          <w:lang w:eastAsia="pl-PL"/>
        </w:rPr>
        <w:t>Nadleśnictwo</w:t>
      </w:r>
      <w:r w:rsidRPr="00FA6DCB">
        <w:rPr>
          <w:rFonts w:eastAsia="Times New Roman" w:cstheme="minorHAnsi"/>
          <w:sz w:val="22"/>
          <w:szCs w:val="22"/>
          <w:lang w:eastAsia="pl-PL"/>
        </w:rPr>
        <w:t>, jest art. 6 ust. 1 lit. a RODO*. Zgoda jest dobrowolna i może zostać w każdej chwili cofnięta</w:t>
      </w:r>
      <w:r w:rsidR="00EC46E8" w:rsidRPr="00EC46E8">
        <w:rPr>
          <w:rFonts w:eastAsia="Times New Roman" w:cstheme="minorHAnsi"/>
          <w:sz w:val="22"/>
          <w:szCs w:val="22"/>
          <w:lang w:eastAsia="pl-PL"/>
        </w:rPr>
        <w:t xml:space="preserve"> poprzez złożenie oświadczenia u administratora danych, wycofanie zgody nie wpływa na zgodność przetwarzania, którego dokonano przed jej cofnięciem.</w:t>
      </w:r>
    </w:p>
    <w:p w14:paraId="32532CC0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Pani/Pana dane osobowe mogą zostać ujawnione, innym jednostkom lasów państwowych, naszym podwykonawcom (podmioty przetwarzające) oraz odbiorcom danych wynikających z przepisów prawa.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230695C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Pani/Pana dane osobowe będą przechowywane</w:t>
      </w:r>
      <w:r w:rsidRPr="00FA6DCB">
        <w:rPr>
          <w:rFonts w:eastAsia="Times New Roman" w:cstheme="minorHAnsi"/>
          <w:sz w:val="22"/>
          <w:szCs w:val="22"/>
          <w:lang w:eastAsia="pl-PL"/>
        </w:rPr>
        <w:t xml:space="preserve"> przez okresy wynikające z przepisów prawa lub do czasu wycofania przez Państwa zgody.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14EABF1A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Pana/Pani dane osobowe nie będą przekazywane do państwa trzeciego/organizacji międzynarodowej.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290649E" w14:textId="4FFD87C9" w:rsidR="00FA6DCB" w:rsidRPr="00FA6DCB" w:rsidRDefault="00FA6DCB" w:rsidP="00FA6DCB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Zgodnie z RODO, przysługuje Pani/Panu</w:t>
      </w:r>
      <w:r w:rsidR="00EC46E8" w:rsidRPr="00EC46E8">
        <w:rPr>
          <w:rFonts w:eastAsia="Times New Roman" w:cstheme="minorHAnsi"/>
          <w:b/>
          <w:bCs/>
          <w:sz w:val="22"/>
          <w:szCs w:val="22"/>
          <w:lang w:eastAsia="pl-PL"/>
        </w:rPr>
        <w:t xml:space="preserve"> prawo do</w:t>
      </w:r>
      <w:r w:rsidRPr="00FA6DCB">
        <w:rPr>
          <w:rFonts w:eastAsia="Times New Roman" w:cstheme="minorHAnsi"/>
          <w:b/>
          <w:bCs/>
          <w:sz w:val="22"/>
          <w:szCs w:val="22"/>
          <w:lang w:eastAsia="pl-PL"/>
        </w:rPr>
        <w:t>: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1870BA6C" w14:textId="77777777" w:rsidR="00FA6DCB" w:rsidRPr="00FA6DCB" w:rsidRDefault="00FA6DCB" w:rsidP="00FA6DCB">
      <w:pPr>
        <w:numPr>
          <w:ilvl w:val="0"/>
          <w:numId w:val="23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 dostępu do swoich danych oraz otrzymania ich kopii;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37AC7D7A" w14:textId="77777777" w:rsidR="00FA6DCB" w:rsidRPr="00FA6DCB" w:rsidRDefault="00FA6DCB" w:rsidP="00FA6DCB">
      <w:pPr>
        <w:numPr>
          <w:ilvl w:val="0"/>
          <w:numId w:val="23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żądania usunięcia swoich danych;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F568CA8" w14:textId="77777777" w:rsidR="00FA6DCB" w:rsidRPr="00FA6DCB" w:rsidRDefault="00FA6DCB" w:rsidP="00FA6DCB">
      <w:pPr>
        <w:numPr>
          <w:ilvl w:val="0"/>
          <w:numId w:val="23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złożenia sprzeciwu;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65EF2FA" w14:textId="77777777" w:rsidR="00FA6DCB" w:rsidRPr="00FA6DCB" w:rsidRDefault="00FA6DCB" w:rsidP="00FA6DCB">
      <w:pPr>
        <w:numPr>
          <w:ilvl w:val="0"/>
          <w:numId w:val="24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sprostowania (poprawiania) swoich danych;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639C5B07" w14:textId="77777777" w:rsidR="00FA6DCB" w:rsidRPr="00FA6DCB" w:rsidRDefault="00FA6DCB" w:rsidP="00FA6DCB">
      <w:pPr>
        <w:numPr>
          <w:ilvl w:val="0"/>
          <w:numId w:val="24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wniesienia skargi do organu nadzorczego;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005CFF34" w14:textId="77777777" w:rsidR="00FA6DCB" w:rsidRPr="00FA6DCB" w:rsidRDefault="00FA6DCB" w:rsidP="00FA6DCB">
      <w:pPr>
        <w:numPr>
          <w:ilvl w:val="0"/>
          <w:numId w:val="24"/>
        </w:numPr>
        <w:spacing w:before="0" w:after="0" w:line="240" w:lineRule="auto"/>
        <w:ind w:left="780" w:firstLine="0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prawo do ograniczenia przetwarzania danych.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2C20C080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Podanie danych ma charakter dobrowolny, lecz niezbędny do realizacji celu. 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46A8D23D" w14:textId="77777777" w:rsidR="00FA6DCB" w:rsidRPr="00FA6DCB" w:rsidRDefault="00FA6DCB" w:rsidP="00FA6DCB">
      <w:pPr>
        <w:spacing w:before="0" w:after="0" w:line="240" w:lineRule="auto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Times New Roman" w:cstheme="minorHAnsi"/>
          <w:sz w:val="22"/>
          <w:szCs w:val="22"/>
          <w:lang w:eastAsia="pl-PL"/>
        </w:rPr>
        <w:t>Nie podejmujemy decyzji w sposób zautomatyzowany.</w:t>
      </w: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55964F57" w14:textId="77777777" w:rsidR="00FA6DCB" w:rsidRPr="00FA6DCB" w:rsidRDefault="00FA6DCB" w:rsidP="00FA6DCB">
      <w:pPr>
        <w:spacing w:before="0" w:after="0" w:line="240" w:lineRule="auto"/>
        <w:jc w:val="both"/>
        <w:textAlignment w:val="baseline"/>
        <w:rPr>
          <w:rFonts w:eastAsia="Times New Roman" w:cstheme="minorHAnsi"/>
          <w:sz w:val="22"/>
          <w:szCs w:val="22"/>
          <w:lang w:eastAsia="pl-PL"/>
        </w:rPr>
      </w:pPr>
      <w:r w:rsidRPr="00FA6DCB">
        <w:rPr>
          <w:rFonts w:eastAsia="Calibri" w:cstheme="minorHAnsi"/>
          <w:sz w:val="22"/>
          <w:szCs w:val="22"/>
          <w:lang w:eastAsia="pl-PL"/>
        </w:rPr>
        <w:t> </w:t>
      </w:r>
    </w:p>
    <w:p w14:paraId="3228A763" w14:textId="44554D16" w:rsidR="00FA6DCB" w:rsidRPr="00EC46E8" w:rsidRDefault="00FA6DCB" w:rsidP="00EC46E8">
      <w:pPr>
        <w:jc w:val="both"/>
        <w:rPr>
          <w:rFonts w:cstheme="minorHAnsi"/>
          <w:sz w:val="22"/>
          <w:szCs w:val="22"/>
        </w:rPr>
      </w:pPr>
      <w:r w:rsidRPr="00EC46E8">
        <w:rPr>
          <w:rFonts w:eastAsia="Calibri" w:cstheme="minorHAnsi"/>
          <w:sz w:val="22"/>
          <w:szCs w:val="22"/>
        </w:rPr>
        <w:t>* Rozporządzenie Parlamentu Europejskiego i Rady (UE) 2016/679 z dnia 27 kwietnia 2016 r. w</w:t>
      </w:r>
      <w:r w:rsidR="00EC46E8">
        <w:rPr>
          <w:rFonts w:eastAsia="Calibri" w:cstheme="minorHAnsi"/>
          <w:sz w:val="22"/>
          <w:szCs w:val="22"/>
        </w:rPr>
        <w:t xml:space="preserve"> </w:t>
      </w:r>
      <w:r w:rsidRPr="00EC46E8">
        <w:rPr>
          <w:rFonts w:eastAsia="Calibri" w:cstheme="minorHAnsi"/>
          <w:sz w:val="22"/>
          <w:szCs w:val="22"/>
        </w:rPr>
        <w:t>sprawie ochrony osób fizycznych w związku z przetwarzaniem danych osobowych i w sprawie swobodnego przepływu takich danych oraz uchylenia dyrektywy 95/46/WE (ogólne rozporządzenie o ochronie danych) </w:t>
      </w:r>
    </w:p>
    <w:p w14:paraId="0BD54042" w14:textId="77777777" w:rsidR="00FA6DCB" w:rsidRPr="0006568A" w:rsidRDefault="00FA6DCB" w:rsidP="00637200"/>
    <w:sectPr w:rsidR="00FA6DCB" w:rsidRPr="0006568A" w:rsidSect="00F12B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361" w:right="1440" w:bottom="1440" w:left="1440" w:header="284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132BD4" w14:textId="77777777" w:rsidR="00A26529" w:rsidRDefault="00A26529" w:rsidP="000172E5">
      <w:pPr>
        <w:spacing w:after="0" w:line="240" w:lineRule="auto"/>
      </w:pPr>
      <w:r>
        <w:separator/>
      </w:r>
    </w:p>
  </w:endnote>
  <w:endnote w:type="continuationSeparator" w:id="0">
    <w:p w14:paraId="490110ED" w14:textId="77777777" w:rsidR="00A26529" w:rsidRDefault="00A2652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D5EFB5-C139-4148-AAB8-E6445C106938}"/>
    <w:embedBold r:id="rId2" w:fontKey="{2344732F-6A9C-4AC8-9945-1CBCCB52AE5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6AAFD2C-5E97-40AB-BC9B-81E03B5ED1BC}"/>
    <w:embedBold r:id="rId4" w:fontKey="{7A26ECCC-A023-43E5-9040-97449FBDE90E}"/>
    <w:embedItalic r:id="rId5" w:fontKey="{563BB7E7-D86D-441B-B4BC-F6EBED6C21B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2616F801-031B-4986-AE9E-D6E966BFCC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93D5F1F-18FA-4665-92C2-D3EBC3ED21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3E65430-D8DB-45EE-9485-B20821F0A0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EF83A" w14:textId="77777777" w:rsidR="007444D1" w:rsidRDefault="007444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A1CBC" w14:textId="77777777" w:rsidR="007444D1" w:rsidRDefault="007444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57C57" w14:textId="77777777" w:rsidR="00A26529" w:rsidRDefault="00A26529" w:rsidP="000172E5">
      <w:pPr>
        <w:spacing w:after="0" w:line="240" w:lineRule="auto"/>
      </w:pPr>
      <w:r>
        <w:separator/>
      </w:r>
    </w:p>
  </w:footnote>
  <w:footnote w:type="continuationSeparator" w:id="0">
    <w:p w14:paraId="3676AC95" w14:textId="77777777" w:rsidR="00A26529" w:rsidRDefault="00A2652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7854B" w14:textId="77777777" w:rsidR="007444D1" w:rsidRDefault="007444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22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1FC6AC6C" w14:textId="698501DE" w:rsidR="00F12B06" w:rsidRPr="0015681C" w:rsidRDefault="00F12B06" w:rsidP="00F12B06">
          <w:pPr>
            <w:pStyle w:val="Default"/>
            <w:pageBreakBefore/>
            <w:jc w:val="right"/>
            <w:rPr>
              <w:rFonts w:ascii="Arial" w:hAnsi="Arial" w:cs="Arial"/>
            </w:rPr>
          </w:pPr>
          <w:r w:rsidRPr="0015681C">
            <w:rPr>
              <w:rFonts w:ascii="Arial" w:hAnsi="Arial" w:cs="Arial"/>
            </w:rPr>
            <w:t xml:space="preserve">Załącznik nr </w:t>
          </w:r>
          <w:r>
            <w:rPr>
              <w:rFonts w:ascii="Arial" w:hAnsi="Arial" w:cs="Arial"/>
            </w:rPr>
            <w:t>2</w:t>
          </w:r>
          <w:r w:rsidRPr="0015681C">
            <w:rPr>
              <w:rFonts w:ascii="Arial" w:hAnsi="Arial" w:cs="Arial"/>
            </w:rPr>
            <w:t xml:space="preserve"> do </w:t>
          </w:r>
          <w:r w:rsidR="007444D1">
            <w:rPr>
              <w:rFonts w:ascii="Arial" w:hAnsi="Arial" w:cs="Arial"/>
            </w:rPr>
            <w:t>decyzji</w:t>
          </w:r>
          <w:r w:rsidRPr="0015681C">
            <w:rPr>
              <w:rFonts w:ascii="Arial" w:hAnsi="Arial" w:cs="Arial"/>
            </w:rPr>
            <w:t xml:space="preserve"> nr </w:t>
          </w:r>
          <w:r>
            <w:rPr>
              <w:rFonts w:ascii="Arial" w:hAnsi="Arial" w:cs="Arial"/>
            </w:rPr>
            <w:t>1</w:t>
          </w:r>
          <w:r w:rsidR="007444D1">
            <w:rPr>
              <w:rFonts w:ascii="Arial" w:hAnsi="Arial" w:cs="Arial"/>
            </w:rPr>
            <w:t>4</w:t>
          </w:r>
          <w:r w:rsidRPr="0015681C">
            <w:rPr>
              <w:rFonts w:ascii="Arial" w:hAnsi="Arial" w:cs="Arial"/>
            </w:rPr>
            <w:t xml:space="preserve">/2021 </w:t>
          </w:r>
        </w:p>
        <w:p w14:paraId="23D16B60" w14:textId="77777777" w:rsidR="00F12B06" w:rsidRPr="0015681C" w:rsidRDefault="00F12B06" w:rsidP="00F12B06">
          <w:pPr>
            <w:pStyle w:val="Default"/>
            <w:jc w:val="right"/>
            <w:rPr>
              <w:rFonts w:ascii="Arial" w:hAnsi="Arial" w:cs="Arial"/>
            </w:rPr>
          </w:pPr>
          <w:r w:rsidRPr="0015681C">
            <w:rPr>
              <w:rFonts w:ascii="Arial" w:hAnsi="Arial" w:cs="Arial"/>
            </w:rPr>
            <w:t>Nadleśniczego Nadleśnictwa Koło</w:t>
          </w:r>
        </w:p>
        <w:p w14:paraId="341107EF" w14:textId="1C1BEED3" w:rsidR="00F12B06" w:rsidRPr="0015681C" w:rsidRDefault="001A13DA" w:rsidP="00F12B06">
          <w:pPr>
            <w:pStyle w:val="Default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z dnia 29</w:t>
          </w:r>
          <w:r w:rsidR="00F12B06" w:rsidRPr="0015681C">
            <w:rPr>
              <w:rFonts w:ascii="Arial" w:hAnsi="Arial" w:cs="Arial"/>
            </w:rPr>
            <w:t xml:space="preserve">.04.2021 </w:t>
          </w:r>
        </w:p>
        <w:p w14:paraId="2110400B" w14:textId="64FDCFB5" w:rsidR="00B337A2" w:rsidRPr="00F71B2C" w:rsidRDefault="00BE44E6" w:rsidP="00F12B06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8F4E6" w14:textId="77777777" w:rsidR="007444D1" w:rsidRDefault="007444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A742E2D"/>
    <w:multiLevelType w:val="multilevel"/>
    <w:tmpl w:val="6E4E1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2C4167A"/>
    <w:multiLevelType w:val="multilevel"/>
    <w:tmpl w:val="1AB4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3"/>
  </w:num>
  <w:num w:numId="19">
    <w:abstractNumId w:val="19"/>
  </w:num>
  <w:num w:numId="20">
    <w:abstractNumId w:val="15"/>
  </w:num>
  <w:num w:numId="21">
    <w:abstractNumId w:val="22"/>
  </w:num>
  <w:num w:numId="22">
    <w:abstractNumId w:val="5"/>
  </w:num>
  <w:num w:numId="23">
    <w:abstractNumId w:val="21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A13DA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36CCC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B373A"/>
    <w:rsid w:val="005F2035"/>
    <w:rsid w:val="005F7990"/>
    <w:rsid w:val="006145D8"/>
    <w:rsid w:val="00637200"/>
    <w:rsid w:val="0063739C"/>
    <w:rsid w:val="0064252E"/>
    <w:rsid w:val="006865CF"/>
    <w:rsid w:val="006870B1"/>
    <w:rsid w:val="00695042"/>
    <w:rsid w:val="007147D7"/>
    <w:rsid w:val="007444D1"/>
    <w:rsid w:val="00770F25"/>
    <w:rsid w:val="007A35A8"/>
    <w:rsid w:val="007A5FB5"/>
    <w:rsid w:val="007B0A85"/>
    <w:rsid w:val="007C6A52"/>
    <w:rsid w:val="00803BF6"/>
    <w:rsid w:val="0082043E"/>
    <w:rsid w:val="00846B76"/>
    <w:rsid w:val="0086797B"/>
    <w:rsid w:val="00884347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26529"/>
    <w:rsid w:val="00A370A8"/>
    <w:rsid w:val="00A85EA0"/>
    <w:rsid w:val="00A95E69"/>
    <w:rsid w:val="00AC4A73"/>
    <w:rsid w:val="00B337A2"/>
    <w:rsid w:val="00BD4753"/>
    <w:rsid w:val="00BD5CB1"/>
    <w:rsid w:val="00BE44E6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815E4"/>
    <w:rsid w:val="00DB3FAD"/>
    <w:rsid w:val="00DC71EC"/>
    <w:rsid w:val="00E13FE5"/>
    <w:rsid w:val="00E47687"/>
    <w:rsid w:val="00E61C09"/>
    <w:rsid w:val="00EB3B58"/>
    <w:rsid w:val="00EC46E8"/>
    <w:rsid w:val="00EC7359"/>
    <w:rsid w:val="00EE3054"/>
    <w:rsid w:val="00F00606"/>
    <w:rsid w:val="00F01256"/>
    <w:rsid w:val="00F12B06"/>
    <w:rsid w:val="00F71B2C"/>
    <w:rsid w:val="00FA6DC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A6DCB"/>
    <w:rPr>
      <w:color w:val="605E5C"/>
      <w:shd w:val="clear" w:color="auto" w:fill="E1DFDD"/>
    </w:rPr>
  </w:style>
  <w:style w:type="paragraph" w:customStyle="1" w:styleId="Default">
    <w:name w:val="Default"/>
    <w:rsid w:val="00F12B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4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comp-net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00ECF"/>
    <w:rsid w:val="00413332"/>
    <w:rsid w:val="0043313D"/>
    <w:rsid w:val="006D7532"/>
    <w:rsid w:val="00724425"/>
    <w:rsid w:val="00756A93"/>
    <w:rsid w:val="00782D0D"/>
    <w:rsid w:val="007F34AE"/>
    <w:rsid w:val="0092593D"/>
    <w:rsid w:val="009903F3"/>
    <w:rsid w:val="00BF7CF8"/>
    <w:rsid w:val="00C65617"/>
    <w:rsid w:val="00CA7B8E"/>
    <w:rsid w:val="00E75AAD"/>
    <w:rsid w:val="00F2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461300-24A4-4ED4-853B-D1893119B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384</Words>
  <Characters>2308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2021-04-28T16:17:00Z</dcterms:created>
  <dcterms:modified xsi:type="dcterms:W3CDTF">2024-04-30T10:33:00Z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